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5220"/>
            <wp:effectExtent l="0" t="0" r="5080" b="11430"/>
            <wp:docPr id="1" name="图片 1" descr="70030227765835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0302277658359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86955"/>
            <wp:effectExtent l="0" t="0" r="5080" b="4445"/>
            <wp:docPr id="2" name="图片 2" descr="17152080701967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5208070196716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31405"/>
            <wp:effectExtent l="0" t="0" r="5080" b="17145"/>
            <wp:docPr id="3" name="图片 3" descr="73036519460801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03651946080151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02220"/>
            <wp:effectExtent l="0" t="0" r="3810" b="17780"/>
            <wp:docPr id="4" name="图片 4" descr="27303653698013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30365369801347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86320"/>
            <wp:effectExtent l="0" t="0" r="8890" b="5080"/>
            <wp:docPr id="5" name="图片 5" descr="75912943911959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91294391195995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885AB7"/>
    <w:rsid w:val="42885AB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2018-04-11T02:55:00Z</dcterms:created>
  <dc:creator>A玉华A</dc:creator>
  <cp:lastModifiedBy>A玉华A</cp:lastModifiedBy>
  <dcterms:modified xsi:type="dcterms:W3CDTF">2018-04-11T03:15:32Z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